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3B2985" w14:textId="38F393E8" w:rsidR="00650DDF" w:rsidRDefault="00F65209" w:rsidP="007A5686">
      <w:pPr>
        <w:pStyle w:val="Title"/>
      </w:pPr>
      <w:r>
        <w:t>Rep</w:t>
      </w:r>
      <w:r w:rsidR="00443FB5">
        <w:t xml:space="preserve">ay Right - </w:t>
      </w:r>
      <w:r w:rsidR="007A5686">
        <w:t xml:space="preserve">Application Form </w:t>
      </w:r>
    </w:p>
    <w:p w14:paraId="19B47E8D" w14:textId="77777777" w:rsidR="007A5686" w:rsidRDefault="007A5686" w:rsidP="004A3299">
      <w:pPr>
        <w:spacing w:after="0"/>
      </w:pPr>
      <w:r w:rsidRPr="007A5686">
        <w:t>Please complete the questions below. Alternatively you can either send in a vide</w:t>
      </w:r>
      <w:r>
        <w:t xml:space="preserve">o or voice recorded application </w:t>
      </w:r>
      <w:r w:rsidR="00D4685C">
        <w:t xml:space="preserve">answering the questions below </w:t>
      </w:r>
      <w:r>
        <w:t xml:space="preserve">to </w:t>
      </w:r>
      <w:hyperlink r:id="rId12" w:history="1">
        <w:r w:rsidRPr="00C62A7E">
          <w:rPr>
            <w:rStyle w:val="Hyperlink"/>
          </w:rPr>
          <w:t>codesign@young.scot</w:t>
        </w:r>
      </w:hyperlink>
      <w:r>
        <w:t xml:space="preserve">. </w:t>
      </w:r>
    </w:p>
    <w:p w14:paraId="7973BA1D" w14:textId="44C6863C" w:rsidR="00D94043" w:rsidRDefault="00D94043" w:rsidP="004A3299">
      <w:pPr>
        <w:spacing w:after="0"/>
      </w:pPr>
      <w:r>
        <w:t xml:space="preserve">If you have any questions, please email </w:t>
      </w:r>
      <w:hyperlink r:id="rId13" w:history="1">
        <w:r w:rsidRPr="0003123F">
          <w:rPr>
            <w:rStyle w:val="Hyperlink"/>
          </w:rPr>
          <w:t>codesign@young.scot</w:t>
        </w:r>
      </w:hyperlink>
      <w:r>
        <w:t xml:space="preserve"> or call 0131 313 2488 and ask to speak to a member of the Co-design Team.</w:t>
      </w:r>
    </w:p>
    <w:p w14:paraId="3C67B9A5" w14:textId="77777777" w:rsidR="007A5686" w:rsidRDefault="007A5686" w:rsidP="007A5686">
      <w:pPr>
        <w:pStyle w:val="SectionHeader-LightBlue"/>
      </w:pPr>
      <w:r>
        <w:t xml:space="preserve">Your details: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7342"/>
      </w:tblGrid>
      <w:tr w:rsidR="007A5686" w14:paraId="2CB57CFD" w14:textId="77777777" w:rsidTr="004A3299">
        <w:tc>
          <w:tcPr>
            <w:tcW w:w="3114" w:type="dxa"/>
          </w:tcPr>
          <w:p w14:paraId="7249C149" w14:textId="77777777" w:rsidR="007A5686" w:rsidRDefault="007A5686" w:rsidP="007A5686">
            <w:r>
              <w:t xml:space="preserve">Full name: </w:t>
            </w:r>
          </w:p>
        </w:tc>
        <w:tc>
          <w:tcPr>
            <w:tcW w:w="7342" w:type="dxa"/>
          </w:tcPr>
          <w:p w14:paraId="1288FF44" w14:textId="77777777" w:rsidR="007A5686" w:rsidRDefault="007A5686" w:rsidP="007A5686"/>
        </w:tc>
      </w:tr>
      <w:tr w:rsidR="007A5686" w14:paraId="59B433EC" w14:textId="77777777" w:rsidTr="004A3299">
        <w:tc>
          <w:tcPr>
            <w:tcW w:w="3114" w:type="dxa"/>
          </w:tcPr>
          <w:p w14:paraId="4988D2F9" w14:textId="77777777" w:rsidR="007A5686" w:rsidRDefault="007A5686" w:rsidP="007A5686">
            <w:r>
              <w:t xml:space="preserve">Date of birth: </w:t>
            </w:r>
          </w:p>
        </w:tc>
        <w:tc>
          <w:tcPr>
            <w:tcW w:w="7342" w:type="dxa"/>
          </w:tcPr>
          <w:p w14:paraId="211264DD" w14:textId="77777777" w:rsidR="007A5686" w:rsidRDefault="007A5686" w:rsidP="007A5686"/>
        </w:tc>
      </w:tr>
      <w:tr w:rsidR="007A5686" w14:paraId="327457A2" w14:textId="77777777" w:rsidTr="004A3299">
        <w:tc>
          <w:tcPr>
            <w:tcW w:w="3114" w:type="dxa"/>
          </w:tcPr>
          <w:p w14:paraId="7138C311" w14:textId="77777777" w:rsidR="007A5686" w:rsidRDefault="007A5686" w:rsidP="007A5686">
            <w:r>
              <w:t xml:space="preserve">Address: </w:t>
            </w:r>
          </w:p>
          <w:p w14:paraId="29A05751" w14:textId="77777777" w:rsidR="007A5686" w:rsidRDefault="007A5686" w:rsidP="007A5686"/>
          <w:p w14:paraId="074286E3" w14:textId="77777777" w:rsidR="007A5686" w:rsidRDefault="007A5686" w:rsidP="007A5686">
            <w:r>
              <w:t xml:space="preserve">Postcode: </w:t>
            </w:r>
          </w:p>
        </w:tc>
        <w:tc>
          <w:tcPr>
            <w:tcW w:w="7342" w:type="dxa"/>
          </w:tcPr>
          <w:p w14:paraId="1E3D5862" w14:textId="77777777" w:rsidR="007A5686" w:rsidRDefault="007A5686" w:rsidP="007A5686"/>
        </w:tc>
      </w:tr>
      <w:tr w:rsidR="007A5686" w14:paraId="236039AA" w14:textId="77777777" w:rsidTr="004A3299">
        <w:tc>
          <w:tcPr>
            <w:tcW w:w="3114" w:type="dxa"/>
          </w:tcPr>
          <w:p w14:paraId="3452A5E3" w14:textId="77777777" w:rsidR="007A5686" w:rsidRDefault="007A5686" w:rsidP="007A5686">
            <w:r>
              <w:t>Phone number:</w:t>
            </w:r>
          </w:p>
        </w:tc>
        <w:tc>
          <w:tcPr>
            <w:tcW w:w="7342" w:type="dxa"/>
          </w:tcPr>
          <w:p w14:paraId="61B2CC9B" w14:textId="77777777" w:rsidR="007A5686" w:rsidRDefault="007A5686" w:rsidP="007A5686"/>
        </w:tc>
      </w:tr>
      <w:tr w:rsidR="007A5686" w14:paraId="46D9A618" w14:textId="77777777" w:rsidTr="004A3299">
        <w:tc>
          <w:tcPr>
            <w:tcW w:w="3114" w:type="dxa"/>
          </w:tcPr>
          <w:p w14:paraId="3D91030D" w14:textId="77777777" w:rsidR="007A5686" w:rsidRDefault="007A5686" w:rsidP="007A5686">
            <w:r>
              <w:t xml:space="preserve">Email: </w:t>
            </w:r>
          </w:p>
        </w:tc>
        <w:tc>
          <w:tcPr>
            <w:tcW w:w="7342" w:type="dxa"/>
          </w:tcPr>
          <w:p w14:paraId="7F2EF0D2" w14:textId="77777777" w:rsidR="007A5686" w:rsidRDefault="007A5686" w:rsidP="007A5686"/>
        </w:tc>
      </w:tr>
      <w:tr w:rsidR="00592D97" w14:paraId="473F1A84" w14:textId="77777777" w:rsidTr="004A3299">
        <w:tc>
          <w:tcPr>
            <w:tcW w:w="3114" w:type="dxa"/>
          </w:tcPr>
          <w:p w14:paraId="58C2F3F5" w14:textId="12DBB2EB" w:rsidR="00592D97" w:rsidRDefault="00592D97" w:rsidP="006B45F4">
            <w:r>
              <w:lastRenderedPageBreak/>
              <w:t>Tell us if you are associated</w:t>
            </w:r>
            <w:r w:rsidR="004A3299">
              <w:t xml:space="preserve"> </w:t>
            </w:r>
            <w:r w:rsidR="006B45F4">
              <w:t>/</w:t>
            </w:r>
            <w:r w:rsidR="004A3299">
              <w:t xml:space="preserve"> </w:t>
            </w:r>
            <w:r w:rsidR="006B45F4">
              <w:t>volunteer</w:t>
            </w:r>
            <w:r>
              <w:t xml:space="preserve"> with any </w:t>
            </w:r>
            <w:r w:rsidR="006B45F4">
              <w:t>other</w:t>
            </w:r>
            <w:r>
              <w:t xml:space="preserve"> organisations:</w:t>
            </w:r>
          </w:p>
        </w:tc>
        <w:tc>
          <w:tcPr>
            <w:tcW w:w="7342" w:type="dxa"/>
          </w:tcPr>
          <w:p w14:paraId="0EAFB19D" w14:textId="77777777" w:rsidR="00592D97" w:rsidRDefault="00592D97" w:rsidP="007A5686"/>
          <w:p w14:paraId="600BE715" w14:textId="77777777" w:rsidR="004A3299" w:rsidRDefault="004A3299" w:rsidP="007A5686"/>
          <w:p w14:paraId="4A15F404" w14:textId="77777777" w:rsidR="004A3299" w:rsidRDefault="004A3299" w:rsidP="007A5686"/>
        </w:tc>
      </w:tr>
    </w:tbl>
    <w:p w14:paraId="238786AE" w14:textId="77777777" w:rsidR="004A3299" w:rsidRDefault="004A3299" w:rsidP="004A3299">
      <w:pPr>
        <w:spacing w:after="0"/>
      </w:pPr>
    </w:p>
    <w:p w14:paraId="3858FF0F" w14:textId="77777777" w:rsidR="007A5686" w:rsidRDefault="007A5686" w:rsidP="001E7C76">
      <w:pPr>
        <w:pStyle w:val="SectionHeader-LightBlue"/>
        <w:spacing w:after="0" w:line="276" w:lineRule="auto"/>
      </w:pPr>
      <w:r>
        <w:t xml:space="preserve">Personal statement: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A5686" w14:paraId="6119ACCB" w14:textId="77777777" w:rsidTr="007A5686">
        <w:tc>
          <w:tcPr>
            <w:tcW w:w="10456" w:type="dxa"/>
          </w:tcPr>
          <w:p w14:paraId="493DC0C9" w14:textId="3AEC9A7E" w:rsidR="007A5686" w:rsidRDefault="007A5686" w:rsidP="004A3299">
            <w:r>
              <w:t>Tell us w</w:t>
            </w:r>
            <w:r w:rsidRPr="007A5686">
              <w:t xml:space="preserve">hy you’d like to get involved </w:t>
            </w:r>
            <w:r w:rsidR="00592D97">
              <w:t xml:space="preserve">in this </w:t>
            </w:r>
            <w:r>
              <w:t>project and what you’d like t</w:t>
            </w:r>
            <w:r w:rsidR="004A3299">
              <w:t>o get out of this opportunity?</w:t>
            </w:r>
          </w:p>
        </w:tc>
      </w:tr>
      <w:tr w:rsidR="007A5686" w14:paraId="532E48FB" w14:textId="77777777" w:rsidTr="004A3299">
        <w:trPr>
          <w:trHeight w:val="1989"/>
        </w:trPr>
        <w:tc>
          <w:tcPr>
            <w:tcW w:w="10456" w:type="dxa"/>
          </w:tcPr>
          <w:p w14:paraId="3106D66B" w14:textId="77777777" w:rsidR="007A5686" w:rsidRDefault="007A5686" w:rsidP="007A5686"/>
          <w:p w14:paraId="6E5C8535" w14:textId="77777777" w:rsidR="007A5686" w:rsidRDefault="007A5686" w:rsidP="007A5686"/>
          <w:p w14:paraId="14C96D7F" w14:textId="77777777" w:rsidR="006B45F4" w:rsidRDefault="006B45F4" w:rsidP="007A5686"/>
          <w:p w14:paraId="27CF34EE" w14:textId="77777777" w:rsidR="006B45F4" w:rsidRDefault="006B45F4" w:rsidP="007A5686"/>
        </w:tc>
      </w:tr>
    </w:tbl>
    <w:p w14:paraId="2C22B105" w14:textId="4714591A" w:rsidR="004A3299" w:rsidRDefault="004A3299" w:rsidP="004A3299">
      <w:pPr>
        <w:spacing w:before="240" w:after="0"/>
        <w:rPr>
          <w:b/>
        </w:rPr>
      </w:pPr>
      <w:r w:rsidRPr="004A3299">
        <w:t>Will you be available to attend a kick-off event on the</w:t>
      </w:r>
      <w:r>
        <w:rPr>
          <w:b/>
        </w:rPr>
        <w:t xml:space="preserve"> 26</w:t>
      </w:r>
      <w:r w:rsidRPr="004A3299">
        <w:rPr>
          <w:b/>
          <w:vertAlign w:val="superscript"/>
        </w:rPr>
        <w:t>th</w:t>
      </w:r>
      <w:r>
        <w:rPr>
          <w:b/>
        </w:rPr>
        <w:t xml:space="preserve"> August (11-3pm) </w:t>
      </w:r>
      <w:r w:rsidRPr="004A3299">
        <w:t>or</w:t>
      </w:r>
      <w:r>
        <w:rPr>
          <w:b/>
        </w:rPr>
        <w:t xml:space="preserve"> 29</w:t>
      </w:r>
      <w:r w:rsidRPr="004A3299">
        <w:rPr>
          <w:b/>
          <w:vertAlign w:val="superscript"/>
        </w:rPr>
        <w:t>th</w:t>
      </w:r>
      <w:r>
        <w:rPr>
          <w:b/>
        </w:rPr>
        <w:t xml:space="preserve"> August (5-8pm)?</w:t>
      </w:r>
    </w:p>
    <w:p w14:paraId="705676E0" w14:textId="6957ECA9" w:rsidR="004A3299" w:rsidRPr="004A3299" w:rsidRDefault="004A3299" w:rsidP="004A3299">
      <w:pPr>
        <w:spacing w:after="0"/>
      </w:pPr>
      <w:r w:rsidRPr="004A3299">
        <w:t>Yes / No / Not sure</w:t>
      </w:r>
    </w:p>
    <w:p w14:paraId="4AAEC852" w14:textId="4B2A286B" w:rsidR="00D4685C" w:rsidRPr="007A5686" w:rsidRDefault="00D4685C" w:rsidP="004A3299">
      <w:pPr>
        <w:spacing w:after="0"/>
      </w:pPr>
      <w:r w:rsidRPr="00D4685C">
        <w:rPr>
          <w:b/>
        </w:rPr>
        <w:t>Please send your completed application form to:</w:t>
      </w:r>
      <w:r>
        <w:t xml:space="preserve"> </w:t>
      </w:r>
      <w:hyperlink r:id="rId14" w:history="1">
        <w:r w:rsidRPr="00C62A7E">
          <w:rPr>
            <w:rStyle w:val="Hyperlink"/>
          </w:rPr>
          <w:t>codesign@young.scot</w:t>
        </w:r>
      </w:hyperlink>
      <w:r w:rsidR="004A3299">
        <w:t xml:space="preserve">. </w:t>
      </w:r>
      <w:r>
        <w:t>In the subjec</w:t>
      </w:r>
      <w:r w:rsidR="00592D97">
        <w:t>t line please input “</w:t>
      </w:r>
      <w:r w:rsidR="00605D2F">
        <w:t>Rep</w:t>
      </w:r>
      <w:bookmarkStart w:id="0" w:name="_GoBack"/>
      <w:bookmarkEnd w:id="0"/>
      <w:r w:rsidR="00443FB5">
        <w:t>ay Right</w:t>
      </w:r>
      <w:r>
        <w:t>”</w:t>
      </w:r>
      <w:r w:rsidR="00605D2F">
        <w:t xml:space="preserve"> by 21</w:t>
      </w:r>
      <w:r w:rsidR="00605D2F" w:rsidRPr="00605D2F">
        <w:rPr>
          <w:vertAlign w:val="superscript"/>
        </w:rPr>
        <w:t>st</w:t>
      </w:r>
      <w:r w:rsidR="00605D2F">
        <w:t xml:space="preserve"> August 2017.</w:t>
      </w:r>
    </w:p>
    <w:sectPr w:rsidR="00D4685C" w:rsidRPr="007A5686" w:rsidSect="00650DDF">
      <w:footerReference w:type="default" r:id="rId15"/>
      <w:headerReference w:type="first" r:id="rId16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71F0C1" w14:textId="77777777" w:rsidR="007D32CC" w:rsidRDefault="007D32CC" w:rsidP="002C4DDE">
      <w:pPr>
        <w:spacing w:after="0" w:line="240" w:lineRule="auto"/>
      </w:pPr>
      <w:r>
        <w:separator/>
      </w:r>
    </w:p>
  </w:endnote>
  <w:endnote w:type="continuationSeparator" w:id="0">
    <w:p w14:paraId="418F825A" w14:textId="77777777" w:rsidR="007D32CC" w:rsidRDefault="007D32CC" w:rsidP="002C4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E12C014-EE82-492C-A8D2-68310EBE0013}"/>
    <w:embedBold r:id="rId2" w:fontKey="{13FA9C83-B33B-4319-9CD7-C9C8603D5C4E}"/>
    <w:embedItalic r:id="rId3" w:fontKey="{A680AFEF-DDC5-4AA1-84F8-F2CE5A55D01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bby">
    <w:panose1 w:val="00000000000000000000"/>
    <w:charset w:val="00"/>
    <w:family w:val="auto"/>
    <w:pitch w:val="variable"/>
    <w:sig w:usb0="00000027" w:usb1="00000002" w:usb2="00000000" w:usb3="00000000" w:csb0="00000003" w:csb1="00000000"/>
    <w:embedRegular r:id="rId4" w:subsetted="1" w:fontKey="{7DE439A7-C458-4493-BE8D-F59E67D2D9A0}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691080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D03871" w14:textId="77777777" w:rsidR="00BD3EBB" w:rsidRDefault="00BD3EB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7C7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012321F" w14:textId="77777777" w:rsidR="002C4DDE" w:rsidRDefault="009113FA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6A220A" wp14:editId="39A8986C">
              <wp:simplePos x="0" y="0"/>
              <wp:positionH relativeFrom="margin">
                <wp:align>right</wp:align>
              </wp:positionH>
              <wp:positionV relativeFrom="paragraph">
                <wp:posOffset>25075</wp:posOffset>
              </wp:positionV>
              <wp:extent cx="280281" cy="0"/>
              <wp:effectExtent l="0" t="0" r="2476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80281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ECBA0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4EAE70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-29.15pt,1.95pt" to="-7.1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" strokecolor="#ecba01" strokeweight="2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D624DD" w14:textId="77777777" w:rsidR="007D32CC" w:rsidRDefault="007D32CC" w:rsidP="002C4DDE">
      <w:pPr>
        <w:spacing w:after="0" w:line="240" w:lineRule="auto"/>
      </w:pPr>
      <w:r>
        <w:separator/>
      </w:r>
    </w:p>
  </w:footnote>
  <w:footnote w:type="continuationSeparator" w:id="0">
    <w:p w14:paraId="26E01BA1" w14:textId="77777777" w:rsidR="007D32CC" w:rsidRDefault="007D32CC" w:rsidP="002C4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B7D6BE" w14:textId="77777777" w:rsidR="002C4DDE" w:rsidRDefault="002C4DDE" w:rsidP="002C4DDE">
    <w:pPr>
      <w:pStyle w:val="Header"/>
      <w:jc w:val="right"/>
    </w:pPr>
    <w:r w:rsidRPr="00AE1037">
      <w:rPr>
        <w:noProof/>
        <w:lang w:eastAsia="en-GB"/>
      </w:rPr>
      <w:drawing>
        <wp:inline distT="0" distB="0" distL="0" distR="0" wp14:anchorId="13EC4952" wp14:editId="6AC57959">
          <wp:extent cx="1367239" cy="854374"/>
          <wp:effectExtent l="25400" t="0" r="4361" b="0"/>
          <wp:docPr id="3" name="Picture 3" descr="::young-scot-logo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::young-scot-logo.a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917" cy="8591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2B60EB1" w14:textId="77777777" w:rsidR="002C4DDE" w:rsidRDefault="002C4DD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1.35pt;height:38.3pt" o:bullet="t">
        <v:imagedata r:id="rId1" o:title="Blue arrow"/>
      </v:shape>
    </w:pict>
  </w:numPicBullet>
  <w:abstractNum w:abstractNumId="0" w15:restartNumberingAfterBreak="0">
    <w:nsid w:val="12AF0474"/>
    <w:multiLevelType w:val="hybridMultilevel"/>
    <w:tmpl w:val="E5FA5F9E"/>
    <w:lvl w:ilvl="0" w:tplc="B39E2E04">
      <w:start w:val="1"/>
      <w:numFmt w:val="bullet"/>
      <w:pStyle w:val="ListParagraph"/>
      <w:lvlText w:val=""/>
      <w:lvlPicBulletId w:val="0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4C190C"/>
    <w:multiLevelType w:val="hybridMultilevel"/>
    <w:tmpl w:val="3C10C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D13A2F"/>
    <w:multiLevelType w:val="hybridMultilevel"/>
    <w:tmpl w:val="9D50B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EB5D43"/>
    <w:multiLevelType w:val="hybridMultilevel"/>
    <w:tmpl w:val="5F36F5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884594"/>
    <w:multiLevelType w:val="hybridMultilevel"/>
    <w:tmpl w:val="1F2E94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BB09C4"/>
    <w:multiLevelType w:val="hybridMultilevel"/>
    <w:tmpl w:val="889C46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120FC8"/>
    <w:multiLevelType w:val="hybridMultilevel"/>
    <w:tmpl w:val="F6967A2E"/>
    <w:lvl w:ilvl="0" w:tplc="CFAEEEC4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90338"/>
    <w:multiLevelType w:val="hybridMultilevel"/>
    <w:tmpl w:val="766EB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625E4F"/>
    <w:multiLevelType w:val="hybridMultilevel"/>
    <w:tmpl w:val="9EE2D61A"/>
    <w:lvl w:ilvl="0" w:tplc="902215E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6D7984"/>
    <w:multiLevelType w:val="hybridMultilevel"/>
    <w:tmpl w:val="3B06AA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1"/>
  </w:num>
  <w:num w:numId="5">
    <w:abstractNumId w:val="9"/>
  </w:num>
  <w:num w:numId="6">
    <w:abstractNumId w:val="4"/>
  </w:num>
  <w:num w:numId="7">
    <w:abstractNumId w:val="5"/>
  </w:num>
  <w:num w:numId="8">
    <w:abstractNumId w:val="8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TrueTypeFonts/>
  <w:saveSubsetFonts/>
  <w:proofState w:spelling="clean" w:grammar="clean"/>
  <w:attachedTemplate r:id="rId1"/>
  <w:linkStyl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686"/>
    <w:rsid w:val="00092E0E"/>
    <w:rsid w:val="000A0E6A"/>
    <w:rsid w:val="00112008"/>
    <w:rsid w:val="0013093C"/>
    <w:rsid w:val="00176934"/>
    <w:rsid w:val="0018459B"/>
    <w:rsid w:val="001C19A0"/>
    <w:rsid w:val="001D3FAA"/>
    <w:rsid w:val="001E5725"/>
    <w:rsid w:val="001E7C76"/>
    <w:rsid w:val="00254566"/>
    <w:rsid w:val="0025484C"/>
    <w:rsid w:val="00266669"/>
    <w:rsid w:val="002B254B"/>
    <w:rsid w:val="002C4DDE"/>
    <w:rsid w:val="002F0E7C"/>
    <w:rsid w:val="002F5351"/>
    <w:rsid w:val="00325765"/>
    <w:rsid w:val="00331E85"/>
    <w:rsid w:val="003830FB"/>
    <w:rsid w:val="00386FBE"/>
    <w:rsid w:val="003A2584"/>
    <w:rsid w:val="003B5ED0"/>
    <w:rsid w:val="003F064A"/>
    <w:rsid w:val="00401CF2"/>
    <w:rsid w:val="00443FB5"/>
    <w:rsid w:val="00455E29"/>
    <w:rsid w:val="004911BF"/>
    <w:rsid w:val="004A139F"/>
    <w:rsid w:val="004A3299"/>
    <w:rsid w:val="004C0F51"/>
    <w:rsid w:val="005154B5"/>
    <w:rsid w:val="00516768"/>
    <w:rsid w:val="005345CD"/>
    <w:rsid w:val="00556AEA"/>
    <w:rsid w:val="005619A9"/>
    <w:rsid w:val="00592D97"/>
    <w:rsid w:val="005C5CEC"/>
    <w:rsid w:val="005C5D37"/>
    <w:rsid w:val="005F6C10"/>
    <w:rsid w:val="00605D2F"/>
    <w:rsid w:val="00615FBB"/>
    <w:rsid w:val="00623C94"/>
    <w:rsid w:val="00645BE2"/>
    <w:rsid w:val="00650DDF"/>
    <w:rsid w:val="0066024F"/>
    <w:rsid w:val="0066729A"/>
    <w:rsid w:val="006B45F4"/>
    <w:rsid w:val="007008A2"/>
    <w:rsid w:val="0070313C"/>
    <w:rsid w:val="00797011"/>
    <w:rsid w:val="007A5686"/>
    <w:rsid w:val="007D32CC"/>
    <w:rsid w:val="0087336F"/>
    <w:rsid w:val="008B7514"/>
    <w:rsid w:val="008C6850"/>
    <w:rsid w:val="008D1242"/>
    <w:rsid w:val="008E1CF2"/>
    <w:rsid w:val="008E50FB"/>
    <w:rsid w:val="00900A14"/>
    <w:rsid w:val="009113FA"/>
    <w:rsid w:val="009522A4"/>
    <w:rsid w:val="00960025"/>
    <w:rsid w:val="00972421"/>
    <w:rsid w:val="009B64CC"/>
    <w:rsid w:val="009F19EA"/>
    <w:rsid w:val="00A01268"/>
    <w:rsid w:val="00A36848"/>
    <w:rsid w:val="00A45078"/>
    <w:rsid w:val="00A81A39"/>
    <w:rsid w:val="00AD236E"/>
    <w:rsid w:val="00AE5B1E"/>
    <w:rsid w:val="00AE796A"/>
    <w:rsid w:val="00B05900"/>
    <w:rsid w:val="00B17629"/>
    <w:rsid w:val="00B224C5"/>
    <w:rsid w:val="00B255DC"/>
    <w:rsid w:val="00B2641C"/>
    <w:rsid w:val="00B27660"/>
    <w:rsid w:val="00B36E94"/>
    <w:rsid w:val="00B81DD2"/>
    <w:rsid w:val="00BD3702"/>
    <w:rsid w:val="00BD3EBB"/>
    <w:rsid w:val="00BE7A3F"/>
    <w:rsid w:val="00C469EE"/>
    <w:rsid w:val="00C600D0"/>
    <w:rsid w:val="00CB78B1"/>
    <w:rsid w:val="00CD3D17"/>
    <w:rsid w:val="00CE1636"/>
    <w:rsid w:val="00CE1D4D"/>
    <w:rsid w:val="00D4685C"/>
    <w:rsid w:val="00D7284A"/>
    <w:rsid w:val="00D94043"/>
    <w:rsid w:val="00DA3B11"/>
    <w:rsid w:val="00E91364"/>
    <w:rsid w:val="00EB2F6F"/>
    <w:rsid w:val="00F2294A"/>
    <w:rsid w:val="00F324D9"/>
    <w:rsid w:val="00F65209"/>
    <w:rsid w:val="00F87988"/>
    <w:rsid w:val="00FC4BB1"/>
    <w:rsid w:val="00FF1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14CF5A"/>
  <w15:chartTrackingRefBased/>
  <w15:docId w15:val="{49AFB3E0-A5FE-4B27-BF93-27380682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D2F"/>
    <w:pPr>
      <w:spacing w:line="360" w:lineRule="auto"/>
    </w:pPr>
    <w:rPr>
      <w:rFonts w:ascii="Calibri" w:hAnsi="Calibri"/>
      <w:sz w:val="24"/>
    </w:rPr>
  </w:style>
  <w:style w:type="paragraph" w:styleId="Heading1">
    <w:name w:val="heading 1"/>
    <w:aliases w:val="Section Heading"/>
    <w:basedOn w:val="Normal"/>
    <w:next w:val="Normal"/>
    <w:link w:val="Heading1Char"/>
    <w:autoRedefine/>
    <w:uiPriority w:val="9"/>
    <w:qFormat/>
    <w:rsid w:val="00605D2F"/>
    <w:pPr>
      <w:spacing w:before="120" w:after="120"/>
      <w:outlineLvl w:val="0"/>
    </w:pPr>
    <w:rPr>
      <w:rFonts w:eastAsiaTheme="majorEastAsia" w:cstheme="majorBidi"/>
      <w:b/>
      <w:color w:val="373387"/>
      <w:sz w:val="42"/>
      <w:szCs w:val="32"/>
    </w:rPr>
  </w:style>
  <w:style w:type="paragraph" w:styleId="Heading2">
    <w:name w:val="heading 2"/>
    <w:aliases w:val="Subsection heading"/>
    <w:basedOn w:val="Heading1"/>
    <w:next w:val="Normal"/>
    <w:link w:val="Heading2Char"/>
    <w:autoRedefine/>
    <w:uiPriority w:val="9"/>
    <w:unhideWhenUsed/>
    <w:qFormat/>
    <w:rsid w:val="00605D2F"/>
    <w:pPr>
      <w:keepNext/>
      <w:keepLines/>
      <w:outlineLvl w:val="1"/>
    </w:pPr>
    <w:rPr>
      <w:sz w:val="28"/>
      <w:szCs w:val="26"/>
    </w:rPr>
  </w:style>
  <w:style w:type="paragraph" w:styleId="Heading3">
    <w:name w:val="heading 3"/>
    <w:aliases w:val="Sub-sub section heading"/>
    <w:basedOn w:val="Subsection2"/>
    <w:next w:val="Normal"/>
    <w:link w:val="Heading3Char"/>
    <w:autoRedefine/>
    <w:uiPriority w:val="9"/>
    <w:unhideWhenUsed/>
    <w:qFormat/>
    <w:rsid w:val="00605D2F"/>
    <w:pPr>
      <w:spacing w:before="60" w:after="0"/>
      <w:outlineLvl w:val="2"/>
    </w:pPr>
    <w:rPr>
      <w:b w:val="0"/>
      <w:color w:val="373387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605D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  <w:rsid w:val="00605D2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05D2F"/>
  </w:style>
  <w:style w:type="table" w:styleId="TableGrid">
    <w:name w:val="Table Grid"/>
    <w:basedOn w:val="TableNormal"/>
    <w:uiPriority w:val="39"/>
    <w:rsid w:val="00605D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 Points"/>
    <w:basedOn w:val="Normal"/>
    <w:link w:val="ListParagraphChar"/>
    <w:autoRedefine/>
    <w:uiPriority w:val="34"/>
    <w:qFormat/>
    <w:rsid w:val="00605D2F"/>
    <w:pPr>
      <w:widowControl w:val="0"/>
      <w:numPr>
        <w:numId w:val="3"/>
      </w:numPr>
      <w:spacing w:before="120" w:after="120"/>
      <w:ind w:left="924" w:hanging="357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605D2F"/>
    <w:pPr>
      <w:spacing w:after="0" w:line="240" w:lineRule="auto"/>
      <w:contextualSpacing/>
    </w:pPr>
    <w:rPr>
      <w:rFonts w:ascii="Debby" w:eastAsiaTheme="majorEastAsia" w:hAnsi="Debby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5D2F"/>
    <w:rPr>
      <w:rFonts w:ascii="Debby" w:eastAsiaTheme="majorEastAsia" w:hAnsi="Debby" w:cstheme="majorBidi"/>
      <w:spacing w:val="-10"/>
      <w:kern w:val="28"/>
      <w:sz w:val="72"/>
      <w:szCs w:val="56"/>
    </w:rPr>
  </w:style>
  <w:style w:type="character" w:customStyle="1" w:styleId="Heading1Char">
    <w:name w:val="Heading 1 Char"/>
    <w:aliases w:val="Section Heading Char"/>
    <w:basedOn w:val="DefaultParagraphFont"/>
    <w:link w:val="Heading1"/>
    <w:uiPriority w:val="9"/>
    <w:rsid w:val="00605D2F"/>
    <w:rPr>
      <w:rFonts w:ascii="Calibri" w:eastAsiaTheme="majorEastAsia" w:hAnsi="Calibri" w:cstheme="majorBidi"/>
      <w:b/>
      <w:color w:val="373387"/>
      <w:sz w:val="42"/>
      <w:szCs w:val="32"/>
    </w:rPr>
  </w:style>
  <w:style w:type="paragraph" w:styleId="Quote">
    <w:name w:val="Quote"/>
    <w:aliases w:val="Quote (boxed)"/>
    <w:basedOn w:val="Normal"/>
    <w:next w:val="Normal"/>
    <w:link w:val="QuoteChar"/>
    <w:autoRedefine/>
    <w:uiPriority w:val="29"/>
    <w:qFormat/>
    <w:rsid w:val="00605D2F"/>
    <w:pPr>
      <w:pBdr>
        <w:top w:val="single" w:sz="48" w:space="1" w:color="373387"/>
        <w:left w:val="single" w:sz="48" w:space="4" w:color="373387"/>
        <w:bottom w:val="single" w:sz="48" w:space="1" w:color="373387"/>
        <w:right w:val="single" w:sz="48" w:space="4" w:color="373387"/>
      </w:pBdr>
      <w:shd w:val="solid" w:color="373387" w:fill="0070C0"/>
      <w:spacing w:before="240" w:after="240"/>
      <w:ind w:left="862" w:right="862"/>
      <w:mirrorIndents/>
      <w:jc w:val="center"/>
    </w:pPr>
    <w:rPr>
      <w:i/>
      <w:iCs/>
      <w:color w:val="FFFFFF" w:themeColor="background1"/>
    </w:rPr>
  </w:style>
  <w:style w:type="character" w:customStyle="1" w:styleId="QuoteChar">
    <w:name w:val="Quote Char"/>
    <w:aliases w:val="Quote (boxed) Char"/>
    <w:basedOn w:val="DefaultParagraphFont"/>
    <w:link w:val="Quote"/>
    <w:uiPriority w:val="29"/>
    <w:rsid w:val="00605D2F"/>
    <w:rPr>
      <w:rFonts w:ascii="Calibri" w:hAnsi="Calibri"/>
      <w:i/>
      <w:iCs/>
      <w:color w:val="FFFFFF" w:themeColor="background1"/>
      <w:sz w:val="24"/>
      <w:shd w:val="solid" w:color="373387" w:fill="0070C0"/>
    </w:rPr>
  </w:style>
  <w:style w:type="paragraph" w:styleId="IntenseQuote">
    <w:name w:val="Intense Quote"/>
    <w:aliases w:val="Quote (Lined)"/>
    <w:basedOn w:val="Normal"/>
    <w:next w:val="Normal"/>
    <w:link w:val="IntenseQuoteChar"/>
    <w:autoRedefine/>
    <w:uiPriority w:val="30"/>
    <w:qFormat/>
    <w:rsid w:val="00605D2F"/>
    <w:pPr>
      <w:pBdr>
        <w:top w:val="single" w:sz="18" w:space="6" w:color="373387"/>
        <w:bottom w:val="single" w:sz="18" w:space="6" w:color="373387"/>
      </w:pBdr>
      <w:spacing w:before="360" w:after="360"/>
      <w:ind w:left="864" w:right="864"/>
      <w:jc w:val="center"/>
    </w:pPr>
    <w:rPr>
      <w:i/>
      <w:iCs/>
      <w:color w:val="373387"/>
    </w:rPr>
  </w:style>
  <w:style w:type="character" w:customStyle="1" w:styleId="IntenseQuoteChar">
    <w:name w:val="Intense Quote Char"/>
    <w:aliases w:val="Quote (Lined) Char"/>
    <w:basedOn w:val="DefaultParagraphFont"/>
    <w:link w:val="IntenseQuote"/>
    <w:uiPriority w:val="30"/>
    <w:rsid w:val="00605D2F"/>
    <w:rPr>
      <w:rFonts w:ascii="Calibri" w:hAnsi="Calibri"/>
      <w:i/>
      <w:iCs/>
      <w:color w:val="373387"/>
      <w:sz w:val="24"/>
    </w:rPr>
  </w:style>
  <w:style w:type="character" w:customStyle="1" w:styleId="Heading2Char">
    <w:name w:val="Heading 2 Char"/>
    <w:aliases w:val="Subsection heading Char"/>
    <w:basedOn w:val="DefaultParagraphFont"/>
    <w:link w:val="Heading2"/>
    <w:uiPriority w:val="9"/>
    <w:rsid w:val="00605D2F"/>
    <w:rPr>
      <w:rFonts w:ascii="Calibri" w:eastAsiaTheme="majorEastAsia" w:hAnsi="Calibri" w:cstheme="majorBidi"/>
      <w:b/>
      <w:color w:val="373387"/>
      <w:sz w:val="28"/>
      <w:szCs w:val="26"/>
    </w:rPr>
  </w:style>
  <w:style w:type="character" w:customStyle="1" w:styleId="Heading3Char">
    <w:name w:val="Heading 3 Char"/>
    <w:aliases w:val="Sub-sub section heading Char"/>
    <w:basedOn w:val="DefaultParagraphFont"/>
    <w:link w:val="Heading3"/>
    <w:uiPriority w:val="9"/>
    <w:rsid w:val="00605D2F"/>
    <w:rPr>
      <w:rFonts w:ascii="Calibri" w:eastAsiaTheme="majorEastAsia" w:hAnsi="Calibri" w:cstheme="majorBidi"/>
      <w:color w:val="373387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05D2F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paragraph" w:styleId="Subtitle">
    <w:name w:val="Subtitle"/>
    <w:basedOn w:val="Normal"/>
    <w:next w:val="Normal"/>
    <w:link w:val="SubtitleChar"/>
    <w:uiPriority w:val="11"/>
    <w:rsid w:val="00605D2F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05D2F"/>
    <w:rPr>
      <w:rFonts w:eastAsiaTheme="minorEastAsia"/>
      <w:color w:val="5A5A5A" w:themeColor="text1" w:themeTint="A5"/>
      <w:spacing w:val="15"/>
    </w:rPr>
  </w:style>
  <w:style w:type="paragraph" w:customStyle="1" w:styleId="SectionHeader-Yellow">
    <w:name w:val="Section Header - Yellow"/>
    <w:basedOn w:val="Heading1"/>
    <w:next w:val="Normal"/>
    <w:link w:val="SectionHeader-YellowChar"/>
    <w:qFormat/>
    <w:rsid w:val="00605D2F"/>
    <w:rPr>
      <w:color w:val="ECBA01"/>
    </w:rPr>
  </w:style>
  <w:style w:type="paragraph" w:customStyle="1" w:styleId="Subsection2">
    <w:name w:val="Subsection 2"/>
    <w:basedOn w:val="Heading2"/>
    <w:link w:val="Subsection2Char"/>
    <w:qFormat/>
    <w:rsid w:val="00605D2F"/>
    <w:rPr>
      <w:color w:val="ECBA01"/>
    </w:rPr>
  </w:style>
  <w:style w:type="character" w:customStyle="1" w:styleId="SectionHeader-YellowChar">
    <w:name w:val="Section Header - Yellow Char"/>
    <w:basedOn w:val="Heading1Char"/>
    <w:link w:val="SectionHeader-Yellow"/>
    <w:rsid w:val="00605D2F"/>
    <w:rPr>
      <w:rFonts w:ascii="Calibri" w:eastAsiaTheme="majorEastAsia" w:hAnsi="Calibri" w:cstheme="majorBidi"/>
      <w:b/>
      <w:color w:val="ECBA01"/>
      <w:sz w:val="42"/>
      <w:szCs w:val="32"/>
    </w:rPr>
  </w:style>
  <w:style w:type="paragraph" w:customStyle="1" w:styleId="Sub-subsection-Yellow">
    <w:name w:val="Sub-subsection - Yellow"/>
    <w:basedOn w:val="Heading3"/>
    <w:link w:val="Sub-subsection-YellowChar"/>
    <w:qFormat/>
    <w:rsid w:val="00605D2F"/>
    <w:rPr>
      <w:color w:val="ECBA01"/>
    </w:rPr>
  </w:style>
  <w:style w:type="character" w:customStyle="1" w:styleId="Subsection2Char">
    <w:name w:val="Subsection 2 Char"/>
    <w:basedOn w:val="Heading2Char"/>
    <w:link w:val="Subsection2"/>
    <w:rsid w:val="00605D2F"/>
    <w:rPr>
      <w:rFonts w:ascii="Calibri" w:eastAsiaTheme="majorEastAsia" w:hAnsi="Calibri" w:cstheme="majorBidi"/>
      <w:b/>
      <w:color w:val="ECBA01"/>
      <w:sz w:val="28"/>
      <w:szCs w:val="26"/>
    </w:rPr>
  </w:style>
  <w:style w:type="paragraph" w:customStyle="1" w:styleId="SectionHeader-Green">
    <w:name w:val="Section Header - Green"/>
    <w:basedOn w:val="SectionHeader-Yellow"/>
    <w:next w:val="Normal"/>
    <w:link w:val="SectionHeader-GreenChar"/>
    <w:autoRedefine/>
    <w:qFormat/>
    <w:rsid w:val="00605D2F"/>
    <w:rPr>
      <w:color w:val="2DB39B"/>
    </w:rPr>
  </w:style>
  <w:style w:type="character" w:customStyle="1" w:styleId="Sub-subsection-YellowChar">
    <w:name w:val="Sub-subsection - Yellow Char"/>
    <w:basedOn w:val="Heading3Char"/>
    <w:link w:val="Sub-subsection-Yellow"/>
    <w:rsid w:val="00605D2F"/>
    <w:rPr>
      <w:rFonts w:ascii="Calibri" w:eastAsiaTheme="majorEastAsia" w:hAnsi="Calibri" w:cstheme="majorBidi"/>
      <w:color w:val="ECBA01"/>
      <w:sz w:val="24"/>
      <w:szCs w:val="24"/>
    </w:rPr>
  </w:style>
  <w:style w:type="paragraph" w:customStyle="1" w:styleId="Subsection-Green">
    <w:name w:val="Subsection - Green"/>
    <w:basedOn w:val="Heading2"/>
    <w:next w:val="Normal"/>
    <w:link w:val="Subsection-GreenChar"/>
    <w:autoRedefine/>
    <w:qFormat/>
    <w:rsid w:val="00605D2F"/>
    <w:rPr>
      <w:color w:val="2DB39B"/>
    </w:rPr>
  </w:style>
  <w:style w:type="character" w:customStyle="1" w:styleId="SectionHeader-GreenChar">
    <w:name w:val="Section Header - Green Char"/>
    <w:basedOn w:val="SectionHeader-YellowChar"/>
    <w:link w:val="SectionHeader-Green"/>
    <w:rsid w:val="00605D2F"/>
    <w:rPr>
      <w:rFonts w:ascii="Calibri" w:eastAsiaTheme="majorEastAsia" w:hAnsi="Calibri" w:cstheme="majorBidi"/>
      <w:b/>
      <w:color w:val="2DB39B"/>
      <w:sz w:val="42"/>
      <w:szCs w:val="32"/>
    </w:rPr>
  </w:style>
  <w:style w:type="paragraph" w:customStyle="1" w:styleId="Sub-subsection-Green">
    <w:name w:val="Sub-subsection - Green"/>
    <w:basedOn w:val="Heading3"/>
    <w:next w:val="Normal"/>
    <w:link w:val="Sub-subsection-GreenChar"/>
    <w:autoRedefine/>
    <w:qFormat/>
    <w:rsid w:val="00605D2F"/>
    <w:rPr>
      <w:color w:val="2DB39B"/>
    </w:rPr>
  </w:style>
  <w:style w:type="character" w:customStyle="1" w:styleId="Subsection-GreenChar">
    <w:name w:val="Subsection - Green Char"/>
    <w:basedOn w:val="Sub-subsection-YellowChar"/>
    <w:link w:val="Subsection-Green"/>
    <w:rsid w:val="00605D2F"/>
    <w:rPr>
      <w:rFonts w:ascii="Calibri" w:eastAsiaTheme="majorEastAsia" w:hAnsi="Calibri" w:cstheme="majorBidi"/>
      <w:b/>
      <w:color w:val="2DB39B"/>
      <w:sz w:val="28"/>
      <w:szCs w:val="26"/>
    </w:rPr>
  </w:style>
  <w:style w:type="paragraph" w:customStyle="1" w:styleId="SectionHeader-LightBlue">
    <w:name w:val="Section Header - Light Blue"/>
    <w:basedOn w:val="SectionHeader-Green"/>
    <w:link w:val="SectionHeader-LightBlueChar"/>
    <w:qFormat/>
    <w:rsid w:val="00605D2F"/>
    <w:rPr>
      <w:color w:val="44C3F2"/>
    </w:rPr>
  </w:style>
  <w:style w:type="character" w:customStyle="1" w:styleId="Sub-subsection-GreenChar">
    <w:name w:val="Sub-subsection - Green Char"/>
    <w:basedOn w:val="Sub-subsection-YellowChar"/>
    <w:link w:val="Sub-subsection-Green"/>
    <w:rsid w:val="00605D2F"/>
    <w:rPr>
      <w:rFonts w:ascii="Calibri" w:eastAsiaTheme="majorEastAsia" w:hAnsi="Calibri" w:cstheme="majorBidi"/>
      <w:color w:val="2DB39B"/>
      <w:sz w:val="24"/>
      <w:szCs w:val="24"/>
    </w:rPr>
  </w:style>
  <w:style w:type="paragraph" w:customStyle="1" w:styleId="Subsection-Blue">
    <w:name w:val="Subsection - Blue"/>
    <w:basedOn w:val="Heading2"/>
    <w:next w:val="Normal"/>
    <w:link w:val="Subsection-BlueChar"/>
    <w:autoRedefine/>
    <w:qFormat/>
    <w:rsid w:val="00605D2F"/>
    <w:rPr>
      <w:color w:val="44C3F2"/>
    </w:rPr>
  </w:style>
  <w:style w:type="character" w:customStyle="1" w:styleId="SectionHeader-LightBlueChar">
    <w:name w:val="Section Header - Light Blue Char"/>
    <w:basedOn w:val="SectionHeader-GreenChar"/>
    <w:link w:val="SectionHeader-LightBlue"/>
    <w:rsid w:val="00605D2F"/>
    <w:rPr>
      <w:rFonts w:ascii="Calibri" w:eastAsiaTheme="majorEastAsia" w:hAnsi="Calibri" w:cstheme="majorBidi"/>
      <w:b/>
      <w:color w:val="44C3F2"/>
      <w:sz w:val="42"/>
      <w:szCs w:val="32"/>
    </w:rPr>
  </w:style>
  <w:style w:type="paragraph" w:customStyle="1" w:styleId="Sub-subsection-Blue">
    <w:name w:val="Sub-subsection - Blue"/>
    <w:basedOn w:val="Heading3"/>
    <w:next w:val="Normal"/>
    <w:link w:val="Sub-subsection-BlueChar"/>
    <w:qFormat/>
    <w:rsid w:val="00605D2F"/>
    <w:rPr>
      <w:color w:val="44C3F2"/>
    </w:rPr>
  </w:style>
  <w:style w:type="character" w:customStyle="1" w:styleId="Subsection-BlueChar">
    <w:name w:val="Subsection - Blue Char"/>
    <w:basedOn w:val="Subsection-GreenChar"/>
    <w:link w:val="Subsection-Blue"/>
    <w:rsid w:val="00605D2F"/>
    <w:rPr>
      <w:rFonts w:ascii="Calibri" w:eastAsiaTheme="majorEastAsia" w:hAnsi="Calibri" w:cstheme="majorBidi"/>
      <w:b/>
      <w:color w:val="44C3F2"/>
      <w:sz w:val="28"/>
      <w:szCs w:val="26"/>
    </w:rPr>
  </w:style>
  <w:style w:type="paragraph" w:customStyle="1" w:styleId="QuoteBoxed-Yellow">
    <w:name w:val="Quote (Boxed) - Yellow"/>
    <w:basedOn w:val="Quote"/>
    <w:link w:val="QuoteBoxed-YellowChar"/>
    <w:autoRedefine/>
    <w:qFormat/>
    <w:rsid w:val="00605D2F"/>
    <w:pPr>
      <w:pBdr>
        <w:top w:val="single" w:sz="48" w:space="1" w:color="ECBA01"/>
        <w:left w:val="single" w:sz="48" w:space="4" w:color="ECBA01"/>
        <w:bottom w:val="single" w:sz="48" w:space="1" w:color="ECBA01"/>
        <w:right w:val="single" w:sz="48" w:space="4" w:color="ECBA01"/>
      </w:pBdr>
      <w:shd w:val="solid" w:color="ECBA01" w:fill="0070C0"/>
    </w:pPr>
  </w:style>
  <w:style w:type="character" w:customStyle="1" w:styleId="Sub-subsection-BlueChar">
    <w:name w:val="Sub-subsection - Blue Char"/>
    <w:basedOn w:val="Sub-subsection-GreenChar"/>
    <w:link w:val="Sub-subsection-Blue"/>
    <w:rsid w:val="00605D2F"/>
    <w:rPr>
      <w:rFonts w:ascii="Calibri" w:eastAsiaTheme="majorEastAsia" w:hAnsi="Calibri" w:cstheme="majorBidi"/>
      <w:color w:val="44C3F2"/>
      <w:sz w:val="24"/>
      <w:szCs w:val="24"/>
    </w:rPr>
  </w:style>
  <w:style w:type="paragraph" w:customStyle="1" w:styleId="QuoteLined-Yellow">
    <w:name w:val="Quote (Lined) - Yellow"/>
    <w:basedOn w:val="IntenseQuote"/>
    <w:link w:val="QuoteLined-YellowChar"/>
    <w:autoRedefine/>
    <w:qFormat/>
    <w:rsid w:val="00605D2F"/>
    <w:pPr>
      <w:pBdr>
        <w:top w:val="single" w:sz="18" w:space="6" w:color="FFC000"/>
        <w:bottom w:val="single" w:sz="18" w:space="6" w:color="FFC000"/>
      </w:pBdr>
    </w:pPr>
    <w:rPr>
      <w:color w:val="ECBA01"/>
    </w:rPr>
  </w:style>
  <w:style w:type="character" w:customStyle="1" w:styleId="QuoteBoxed-YellowChar">
    <w:name w:val="Quote (Boxed) - Yellow Char"/>
    <w:basedOn w:val="QuoteChar"/>
    <w:link w:val="QuoteBoxed-Yellow"/>
    <w:rsid w:val="00605D2F"/>
    <w:rPr>
      <w:rFonts w:ascii="Calibri" w:hAnsi="Calibri"/>
      <w:i/>
      <w:iCs/>
      <w:color w:val="FFFFFF" w:themeColor="background1"/>
      <w:sz w:val="24"/>
      <w:shd w:val="solid" w:color="ECBA01" w:fill="0070C0"/>
    </w:rPr>
  </w:style>
  <w:style w:type="paragraph" w:customStyle="1" w:styleId="QuoteBox-Green">
    <w:name w:val="Quote (Box) - Green"/>
    <w:basedOn w:val="QuoteBoxed-Yellow"/>
    <w:link w:val="QuoteBox-GreenChar"/>
    <w:autoRedefine/>
    <w:qFormat/>
    <w:rsid w:val="00605D2F"/>
    <w:pPr>
      <w:pBdr>
        <w:top w:val="single" w:sz="48" w:space="1" w:color="2DB39B"/>
        <w:left w:val="single" w:sz="48" w:space="4" w:color="2DB39B"/>
        <w:bottom w:val="single" w:sz="48" w:space="1" w:color="2DB39B"/>
        <w:right w:val="single" w:sz="48" w:space="4" w:color="2DB39B"/>
      </w:pBdr>
      <w:shd w:val="solid" w:color="2DB39B" w:fill="0070C0"/>
    </w:pPr>
  </w:style>
  <w:style w:type="character" w:customStyle="1" w:styleId="QuoteLined-YellowChar">
    <w:name w:val="Quote (Lined) - Yellow Char"/>
    <w:basedOn w:val="IntenseQuoteChar"/>
    <w:link w:val="QuoteLined-Yellow"/>
    <w:rsid w:val="00605D2F"/>
    <w:rPr>
      <w:rFonts w:ascii="Calibri" w:hAnsi="Calibri"/>
      <w:i/>
      <w:iCs/>
      <w:color w:val="ECBA01"/>
      <w:sz w:val="24"/>
    </w:rPr>
  </w:style>
  <w:style w:type="paragraph" w:customStyle="1" w:styleId="QuoteLined-Green">
    <w:name w:val="Quote (Lined) - Green"/>
    <w:basedOn w:val="QuoteLined-Yellow"/>
    <w:link w:val="QuoteLined-GreenChar"/>
    <w:qFormat/>
    <w:rsid w:val="00605D2F"/>
    <w:pPr>
      <w:pBdr>
        <w:top w:val="single" w:sz="18" w:space="6" w:color="2DB39B"/>
        <w:bottom w:val="single" w:sz="18" w:space="6" w:color="2DB39B"/>
      </w:pBdr>
    </w:pPr>
    <w:rPr>
      <w:color w:val="2DB39B"/>
    </w:rPr>
  </w:style>
  <w:style w:type="character" w:customStyle="1" w:styleId="QuoteBox-GreenChar">
    <w:name w:val="Quote (Box) - Green Char"/>
    <w:basedOn w:val="QuoteBoxed-YellowChar"/>
    <w:link w:val="QuoteBox-Green"/>
    <w:rsid w:val="00605D2F"/>
    <w:rPr>
      <w:rFonts w:ascii="Calibri" w:hAnsi="Calibri"/>
      <w:i/>
      <w:iCs/>
      <w:color w:val="FFFFFF" w:themeColor="background1"/>
      <w:sz w:val="24"/>
      <w:shd w:val="solid" w:color="2DB39B" w:fill="0070C0"/>
    </w:rPr>
  </w:style>
  <w:style w:type="paragraph" w:customStyle="1" w:styleId="QuoteBox-Blue">
    <w:name w:val="Quote (Box) - Blue"/>
    <w:basedOn w:val="QuoteBox-Green"/>
    <w:link w:val="QuoteBox-BlueChar"/>
    <w:autoRedefine/>
    <w:qFormat/>
    <w:rsid w:val="00605D2F"/>
    <w:pPr>
      <w:pBdr>
        <w:top w:val="single" w:sz="48" w:space="1" w:color="44C3F2"/>
        <w:left w:val="single" w:sz="48" w:space="4" w:color="44C3F2"/>
        <w:bottom w:val="single" w:sz="48" w:space="1" w:color="44C3F2"/>
        <w:right w:val="single" w:sz="48" w:space="4" w:color="44C3F2"/>
      </w:pBdr>
      <w:shd w:val="solid" w:color="44C3F2" w:fill="0070C0"/>
    </w:pPr>
  </w:style>
  <w:style w:type="character" w:customStyle="1" w:styleId="QuoteLined-GreenChar">
    <w:name w:val="Quote (Lined) - Green Char"/>
    <w:basedOn w:val="QuoteLined-YellowChar"/>
    <w:link w:val="QuoteLined-Green"/>
    <w:rsid w:val="00605D2F"/>
    <w:rPr>
      <w:rFonts w:ascii="Calibri" w:hAnsi="Calibri"/>
      <w:i/>
      <w:iCs/>
      <w:color w:val="2DB39B"/>
      <w:sz w:val="24"/>
    </w:rPr>
  </w:style>
  <w:style w:type="paragraph" w:customStyle="1" w:styleId="QuoteLined-Blue">
    <w:name w:val="Quote (Lined) - Blue"/>
    <w:basedOn w:val="QuoteLined-Green"/>
    <w:link w:val="QuoteLined-BlueChar"/>
    <w:autoRedefine/>
    <w:qFormat/>
    <w:rsid w:val="00605D2F"/>
    <w:pPr>
      <w:pBdr>
        <w:top w:val="single" w:sz="18" w:space="6" w:color="44C3F2"/>
        <w:bottom w:val="single" w:sz="18" w:space="6" w:color="44C3F2"/>
      </w:pBdr>
    </w:pPr>
    <w:rPr>
      <w:color w:val="44C3F2"/>
    </w:rPr>
  </w:style>
  <w:style w:type="character" w:customStyle="1" w:styleId="QuoteBox-BlueChar">
    <w:name w:val="Quote (Box) - Blue Char"/>
    <w:basedOn w:val="QuoteBox-GreenChar"/>
    <w:link w:val="QuoteBox-Blue"/>
    <w:rsid w:val="00605D2F"/>
    <w:rPr>
      <w:rFonts w:ascii="Calibri" w:hAnsi="Calibri"/>
      <w:i/>
      <w:iCs/>
      <w:color w:val="FFFFFF" w:themeColor="background1"/>
      <w:sz w:val="24"/>
      <w:shd w:val="solid" w:color="44C3F2" w:fill="0070C0"/>
    </w:rPr>
  </w:style>
  <w:style w:type="character" w:styleId="SubtleEmphasis">
    <w:name w:val="Subtle Emphasis"/>
    <w:basedOn w:val="DefaultParagraphFont"/>
    <w:uiPriority w:val="19"/>
    <w:rsid w:val="00605D2F"/>
    <w:rPr>
      <w:i/>
      <w:iCs/>
      <w:color w:val="404040" w:themeColor="text1" w:themeTint="BF"/>
    </w:rPr>
  </w:style>
  <w:style w:type="character" w:customStyle="1" w:styleId="QuoteLined-BlueChar">
    <w:name w:val="Quote (Lined) - Blue Char"/>
    <w:basedOn w:val="QuoteLined-GreenChar"/>
    <w:link w:val="QuoteLined-Blue"/>
    <w:rsid w:val="00605D2F"/>
    <w:rPr>
      <w:rFonts w:ascii="Calibri" w:hAnsi="Calibri"/>
      <w:i/>
      <w:iCs/>
      <w:color w:val="44C3F2"/>
      <w:sz w:val="24"/>
    </w:rPr>
  </w:style>
  <w:style w:type="character" w:styleId="Emphasis">
    <w:name w:val="Emphasis"/>
    <w:basedOn w:val="DefaultParagraphFont"/>
    <w:uiPriority w:val="20"/>
    <w:qFormat/>
    <w:rsid w:val="00605D2F"/>
    <w:rPr>
      <w:i/>
      <w:iCs/>
    </w:rPr>
  </w:style>
  <w:style w:type="character" w:styleId="BookTitle">
    <w:name w:val="Book Title"/>
    <w:basedOn w:val="DefaultParagraphFont"/>
    <w:uiPriority w:val="33"/>
    <w:rsid w:val="00605D2F"/>
    <w:rPr>
      <w:b/>
      <w:bCs/>
      <w:i/>
      <w:iCs/>
      <w:spacing w:val="5"/>
    </w:rPr>
  </w:style>
  <w:style w:type="character" w:styleId="SubtleReference">
    <w:name w:val="Subtle Reference"/>
    <w:basedOn w:val="DefaultParagraphFont"/>
    <w:uiPriority w:val="31"/>
    <w:rsid w:val="00605D2F"/>
    <w:rPr>
      <w:smallCaps/>
      <w:color w:val="5A5A5A" w:themeColor="text1" w:themeTint="A5"/>
    </w:rPr>
  </w:style>
  <w:style w:type="character" w:styleId="Strong">
    <w:name w:val="Strong"/>
    <w:basedOn w:val="DefaultParagraphFont"/>
    <w:uiPriority w:val="22"/>
    <w:rsid w:val="00605D2F"/>
    <w:rPr>
      <w:b/>
      <w:bCs/>
    </w:rPr>
  </w:style>
  <w:style w:type="paragraph" w:customStyle="1" w:styleId="JoeTest">
    <w:name w:val="Joe Test"/>
    <w:basedOn w:val="Normal"/>
    <w:link w:val="JoeTestChar"/>
    <w:rsid w:val="00605D2F"/>
  </w:style>
  <w:style w:type="paragraph" w:styleId="Header">
    <w:name w:val="header"/>
    <w:basedOn w:val="Normal"/>
    <w:link w:val="HeaderChar"/>
    <w:uiPriority w:val="99"/>
    <w:unhideWhenUsed/>
    <w:rsid w:val="00605D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JoeTestChar">
    <w:name w:val="Joe Test Char"/>
    <w:basedOn w:val="DefaultParagraphFont"/>
    <w:link w:val="JoeTest"/>
    <w:rsid w:val="00605D2F"/>
    <w:rPr>
      <w:rFonts w:ascii="Calibri" w:hAnsi="Calibri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605D2F"/>
    <w:rPr>
      <w:rFonts w:ascii="Calibri" w:hAnsi="Calibri"/>
      <w:sz w:val="24"/>
    </w:rPr>
  </w:style>
  <w:style w:type="paragraph" w:styleId="Footer">
    <w:name w:val="footer"/>
    <w:basedOn w:val="Normal"/>
    <w:link w:val="FooterChar"/>
    <w:uiPriority w:val="99"/>
    <w:unhideWhenUsed/>
    <w:rsid w:val="00605D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5D2F"/>
    <w:rPr>
      <w:rFonts w:ascii="Calibri" w:hAnsi="Calibri"/>
      <w:sz w:val="24"/>
    </w:rPr>
  </w:style>
  <w:style w:type="paragraph" w:customStyle="1" w:styleId="NumberedList">
    <w:name w:val="Numbered List"/>
    <w:basedOn w:val="ListParagraph"/>
    <w:link w:val="NumberedListChar"/>
    <w:autoRedefine/>
    <w:qFormat/>
    <w:rsid w:val="00605D2F"/>
    <w:pPr>
      <w:numPr>
        <w:numId w:val="10"/>
      </w:numPr>
    </w:pPr>
  </w:style>
  <w:style w:type="paragraph" w:styleId="TOCHeading">
    <w:name w:val="TOC Heading"/>
    <w:basedOn w:val="Heading1"/>
    <w:next w:val="Normal"/>
    <w:autoRedefine/>
    <w:uiPriority w:val="39"/>
    <w:unhideWhenUsed/>
    <w:qFormat/>
    <w:rsid w:val="00605D2F"/>
    <w:pPr>
      <w:spacing w:before="240" w:after="0" w:line="259" w:lineRule="auto"/>
      <w:outlineLvl w:val="9"/>
    </w:pPr>
    <w:rPr>
      <w:b w:val="0"/>
      <w:lang w:val="en-US"/>
    </w:rPr>
  </w:style>
  <w:style w:type="character" w:customStyle="1" w:styleId="ListParagraphChar">
    <w:name w:val="List Paragraph Char"/>
    <w:aliases w:val="Bullet Points Char"/>
    <w:basedOn w:val="DefaultParagraphFont"/>
    <w:link w:val="ListParagraph"/>
    <w:uiPriority w:val="34"/>
    <w:rsid w:val="00605D2F"/>
    <w:rPr>
      <w:rFonts w:ascii="Calibri" w:hAnsi="Calibri"/>
      <w:sz w:val="24"/>
    </w:rPr>
  </w:style>
  <w:style w:type="character" w:customStyle="1" w:styleId="NumberedListChar">
    <w:name w:val="Numbered List Char"/>
    <w:basedOn w:val="ListParagraphChar"/>
    <w:link w:val="NumberedList"/>
    <w:rsid w:val="00605D2F"/>
    <w:rPr>
      <w:rFonts w:ascii="Calibri" w:hAnsi="Calibri"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605D2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05D2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605D2F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605D2F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605D2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05D2F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605D2F"/>
    <w:rPr>
      <w:color w:val="808080"/>
    </w:rPr>
  </w:style>
  <w:style w:type="paragraph" w:customStyle="1" w:styleId="SectionHeader">
    <w:name w:val="Section Header"/>
    <w:basedOn w:val="Heading1"/>
    <w:link w:val="SectionHeaderChar"/>
    <w:qFormat/>
    <w:rsid w:val="00605D2F"/>
    <w:rPr>
      <w:color w:val="DA1884"/>
    </w:rPr>
  </w:style>
  <w:style w:type="paragraph" w:customStyle="1" w:styleId="Subsection">
    <w:name w:val="Subsection"/>
    <w:basedOn w:val="Heading2"/>
    <w:link w:val="SubsectionChar"/>
    <w:qFormat/>
    <w:rsid w:val="00605D2F"/>
    <w:rPr>
      <w:color w:val="DA1884"/>
    </w:rPr>
  </w:style>
  <w:style w:type="character" w:customStyle="1" w:styleId="SectionHeaderChar">
    <w:name w:val="Section Header Char"/>
    <w:basedOn w:val="Heading1Char"/>
    <w:link w:val="SectionHeader"/>
    <w:rsid w:val="00605D2F"/>
    <w:rPr>
      <w:rFonts w:ascii="Calibri" w:eastAsiaTheme="majorEastAsia" w:hAnsi="Calibri" w:cstheme="majorBidi"/>
      <w:b/>
      <w:color w:val="DA1884"/>
      <w:sz w:val="42"/>
      <w:szCs w:val="32"/>
    </w:rPr>
  </w:style>
  <w:style w:type="paragraph" w:customStyle="1" w:styleId="Sub-subsection">
    <w:name w:val="Sub-subsection"/>
    <w:basedOn w:val="Heading3"/>
    <w:link w:val="Sub-subsectionChar"/>
    <w:qFormat/>
    <w:rsid w:val="00605D2F"/>
    <w:rPr>
      <w:color w:val="DA1884"/>
    </w:rPr>
  </w:style>
  <w:style w:type="character" w:customStyle="1" w:styleId="SubsectionChar">
    <w:name w:val="Subsection Char"/>
    <w:basedOn w:val="Heading2Char"/>
    <w:link w:val="Subsection"/>
    <w:rsid w:val="00605D2F"/>
    <w:rPr>
      <w:rFonts w:ascii="Calibri" w:eastAsiaTheme="majorEastAsia" w:hAnsi="Calibri" w:cstheme="majorBidi"/>
      <w:b/>
      <w:color w:val="DA1884"/>
      <w:sz w:val="28"/>
      <w:szCs w:val="26"/>
    </w:rPr>
  </w:style>
  <w:style w:type="paragraph" w:customStyle="1" w:styleId="Quotebox-Pink">
    <w:name w:val="Quote (box) - Pink"/>
    <w:basedOn w:val="Quote"/>
    <w:link w:val="Quotebox-PinkChar"/>
    <w:qFormat/>
    <w:rsid w:val="00605D2F"/>
    <w:pPr>
      <w:pBdr>
        <w:top w:val="single" w:sz="48" w:space="1" w:color="DA1884"/>
        <w:left w:val="single" w:sz="48" w:space="4" w:color="DA1884"/>
        <w:bottom w:val="single" w:sz="48" w:space="1" w:color="DA1884"/>
        <w:right w:val="single" w:sz="48" w:space="4" w:color="DA1884"/>
      </w:pBdr>
      <w:shd w:val="solid" w:color="DA1884" w:fill="DA1884"/>
    </w:pPr>
  </w:style>
  <w:style w:type="character" w:customStyle="1" w:styleId="Sub-subsectionChar">
    <w:name w:val="Sub-subsection Char"/>
    <w:basedOn w:val="Heading3Char"/>
    <w:link w:val="Sub-subsection"/>
    <w:rsid w:val="00605D2F"/>
    <w:rPr>
      <w:rFonts w:ascii="Calibri" w:eastAsiaTheme="majorEastAsia" w:hAnsi="Calibri" w:cstheme="majorBidi"/>
      <w:color w:val="DA1884"/>
      <w:sz w:val="24"/>
      <w:szCs w:val="24"/>
    </w:rPr>
  </w:style>
  <w:style w:type="paragraph" w:customStyle="1" w:styleId="QuoteLined-Pink">
    <w:name w:val="Quote (Lined) - Pink"/>
    <w:basedOn w:val="IntenseQuote"/>
    <w:link w:val="QuoteLined-PinkChar"/>
    <w:qFormat/>
    <w:rsid w:val="00605D2F"/>
    <w:pPr>
      <w:pBdr>
        <w:top w:val="single" w:sz="18" w:space="6" w:color="DA1884"/>
        <w:bottom w:val="single" w:sz="18" w:space="6" w:color="DA1884"/>
      </w:pBdr>
    </w:pPr>
    <w:rPr>
      <w:color w:val="DA1884"/>
    </w:rPr>
  </w:style>
  <w:style w:type="character" w:customStyle="1" w:styleId="Quotebox-PinkChar">
    <w:name w:val="Quote (box) - Pink Char"/>
    <w:basedOn w:val="QuoteChar"/>
    <w:link w:val="Quotebox-Pink"/>
    <w:rsid w:val="00605D2F"/>
    <w:rPr>
      <w:rFonts w:ascii="Calibri" w:hAnsi="Calibri"/>
      <w:i/>
      <w:iCs/>
      <w:color w:val="FFFFFF" w:themeColor="background1"/>
      <w:sz w:val="24"/>
      <w:shd w:val="solid" w:color="DA1884" w:fill="DA188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5D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QuoteLined-PinkChar">
    <w:name w:val="Quote (Lined) - Pink Char"/>
    <w:basedOn w:val="IntenseQuoteChar"/>
    <w:link w:val="QuoteLined-Pink"/>
    <w:rsid w:val="00605D2F"/>
    <w:rPr>
      <w:rFonts w:ascii="Calibri" w:hAnsi="Calibri"/>
      <w:i/>
      <w:iCs/>
      <w:color w:val="DA1884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D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codesign@young.sco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codesign@young.sco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codesign@young.sco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ys-sbs2011\youngscot\word%20templates%202013\Word%20Template%20-%20New.dotx" TargetMode="External"/></Relationships>
</file>

<file path=word/theme/theme1.xml><?xml version="1.0" encoding="utf-8"?>
<a:theme xmlns:a="http://schemas.openxmlformats.org/drawingml/2006/main" name="ThemeYoungScot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YoungScot" id="{98E72361-76A7-4B61-9463-EB27032910AE}" vid="{1BD2F486-CDCD-49EF-9593-5156BC50E4B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61ca5d7-a270-4691-a84d-6b2c2da022f5">AUVMZHD7RQV6-121-5483</_dlc_DocId>
    <_dlc_DocIdUrl xmlns="061ca5d7-a270-4691-a84d-6b2c2da022f5">
      <Url>http://dm/core-products-services/codesign/_layouts/DocIdRedir.aspx?ID=AUVMZHD7RQV6-121-5483</Url>
      <Description>AUVMZHD7RQV6-121-5483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264C4201C2B74BAA22CE9537E1652C" ma:contentTypeVersion="0" ma:contentTypeDescription="Create a new document." ma:contentTypeScope="" ma:versionID="b33b0e795b27101c2c09d2fb1d8ae719">
  <xsd:schema xmlns:xsd="http://www.w3.org/2001/XMLSchema" xmlns:xs="http://www.w3.org/2001/XMLSchema" xmlns:p="http://schemas.microsoft.com/office/2006/metadata/properties" xmlns:ns2="061ca5d7-a270-4691-a84d-6b2c2da022f5" targetNamespace="http://schemas.microsoft.com/office/2006/metadata/properties" ma:root="true" ma:fieldsID="0122d5e43a4159cb7f06742f9c9e49fc" ns2:_="">
    <xsd:import namespace="061ca5d7-a270-4691-a84d-6b2c2da022f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1ca5d7-a270-4691-a84d-6b2c2da022f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9A5AF-1DC1-437B-8293-C1FB8F660C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6E600E-4440-4877-9BA8-811D565FDA2C}">
  <ds:schemaRefs>
    <ds:schemaRef ds:uri="http://schemas.microsoft.com/office/2006/documentManagement/types"/>
    <ds:schemaRef ds:uri="http://purl.org/dc/elements/1.1/"/>
    <ds:schemaRef ds:uri="http://purl.org/dc/terms/"/>
    <ds:schemaRef ds:uri="061ca5d7-a270-4691-a84d-6b2c2da022f5"/>
    <ds:schemaRef ds:uri="http://www.w3.org/XML/1998/namespace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B755BD67-F545-45B6-A0B9-4ECBF3CAC3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1ca5d7-a270-4691-a84d-6b2c2da022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C397FB-BA5C-4D99-87EE-05940F6B700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EAA870E-EC17-48BF-89F8-A9757E6E5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Template - New</Template>
  <TotalTime>1160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</vt:lpstr>
    </vt:vector>
  </TitlesOfParts>
  <Company>Hewlett-Packard Company</Company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</dc:title>
  <dc:subject/>
  <dc:creator>Toni Andrews</dc:creator>
  <cp:keywords/>
  <dc:description/>
  <cp:lastModifiedBy>Toni Mackay</cp:lastModifiedBy>
  <cp:revision>7</cp:revision>
  <cp:lastPrinted>2017-07-21T10:26:00Z</cp:lastPrinted>
  <dcterms:created xsi:type="dcterms:W3CDTF">2017-07-20T15:29:00Z</dcterms:created>
  <dcterms:modified xsi:type="dcterms:W3CDTF">2017-08-03T11:03:00Z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0x010100DF264C4201C2B74BAA22CE9537E1652C</vt:lpwstr>
  </property>
  <property fmtid="{D5CDD505-2E9C-101B-9397-08002B2CF9AE}" pid="3" name="_dlc_DocIdItemGuid">
    <vt:lpwstr>65adf985-ae85-4b21-9c48-68338836e00c</vt:lpwstr>
  </property>
</Properties>
</file>